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6F6" w:rsidRDefault="00C576F6" w:rsidP="00342CE9">
      <w:pPr>
        <w:rPr>
          <w:b/>
          <w:color w:val="E95E40"/>
          <w:sz w:val="32"/>
        </w:rPr>
      </w:pPr>
    </w:p>
    <w:p w:rsidR="00C576F6" w:rsidRDefault="00C576F6" w:rsidP="00342CE9">
      <w:pPr>
        <w:rPr>
          <w:b/>
          <w:color w:val="E95E40"/>
          <w:sz w:val="32"/>
        </w:rPr>
      </w:pPr>
    </w:p>
    <w:p w:rsidR="00C576F6" w:rsidRDefault="00C576F6" w:rsidP="00342CE9">
      <w:pPr>
        <w:rPr>
          <w:b/>
          <w:color w:val="E95E40"/>
          <w:sz w:val="32"/>
        </w:rPr>
      </w:pPr>
    </w:p>
    <w:p w:rsidR="009C0077" w:rsidRPr="00C576F6" w:rsidRDefault="009C0077" w:rsidP="00342CE9">
      <w:pPr>
        <w:rPr>
          <w:color w:val="E95E40"/>
          <w:sz w:val="32"/>
        </w:rPr>
      </w:pPr>
      <w:r w:rsidRPr="00C576F6">
        <w:rPr>
          <w:color w:val="E95E40"/>
          <w:sz w:val="32"/>
        </w:rPr>
        <w:t xml:space="preserve">Beste juf </w:t>
      </w:r>
      <w:r w:rsidR="001F1D5E">
        <w:rPr>
          <w:color w:val="E95E40"/>
          <w:sz w:val="32"/>
        </w:rPr>
        <w:t>en/</w:t>
      </w:r>
      <w:r w:rsidRPr="00C576F6">
        <w:rPr>
          <w:color w:val="E95E40"/>
          <w:sz w:val="32"/>
        </w:rPr>
        <w:t>of meester,</w:t>
      </w:r>
    </w:p>
    <w:p w:rsidR="009C0077" w:rsidRDefault="009C0077" w:rsidP="00342CE9">
      <w:bookmarkStart w:id="0" w:name="_GoBack"/>
      <w:bookmarkEnd w:id="0"/>
    </w:p>
    <w:p w:rsidR="009C0077" w:rsidRDefault="00B36240" w:rsidP="00342CE9">
      <w:r>
        <w:t>L</w:t>
      </w:r>
      <w:r w:rsidR="009C0077">
        <w:t xml:space="preserve">euk dat je interesse hebt samen met jouw klas </w:t>
      </w:r>
      <w:r w:rsidR="00C576F6">
        <w:t xml:space="preserve">(binnen groep 5-8) </w:t>
      </w:r>
      <w:r w:rsidR="009C0077">
        <w:t xml:space="preserve">deel te nemen aan de </w:t>
      </w:r>
      <w:proofErr w:type="spellStart"/>
      <w:r w:rsidR="009C0077">
        <w:t>Vlog&amp;Winactie</w:t>
      </w:r>
      <w:proofErr w:type="spellEnd"/>
      <w:r w:rsidR="009C0077">
        <w:t>! Je maakt daarmee met jouw hele klas kans op een verzorgde schoolreis naar NEMO op dinsdag 31 maart 2020!</w:t>
      </w:r>
      <w:r w:rsidR="006E0A65">
        <w:t xml:space="preserve"> </w:t>
      </w:r>
    </w:p>
    <w:p w:rsidR="009C0077" w:rsidRPr="00C576F6" w:rsidRDefault="009C0077" w:rsidP="00342CE9"/>
    <w:p w:rsidR="001F1D5E" w:rsidRDefault="009C0077" w:rsidP="001F1D5E">
      <w:r w:rsidRPr="001F1D5E">
        <w:rPr>
          <w:color w:val="E95E40"/>
        </w:rPr>
        <w:t>Ontdekken wie Nh1816-verzekerden zijn?</w:t>
      </w:r>
      <w:r>
        <w:br/>
        <w:t xml:space="preserve">Weet je niet direct welke ouders of opa’s en oma’s verzekerd zijn bij Nh1816, dan helpen we je </w:t>
      </w:r>
      <w:r w:rsidR="00B36240">
        <w:t>graag</w:t>
      </w:r>
      <w:r>
        <w:t xml:space="preserve"> dit te ontdekken. Gebruik onderstaande promotiemiddelen om de actie onder de aandacht te brengen zodat Nh1816-verzekerden zullen reageren.</w:t>
      </w:r>
      <w:r w:rsidR="00EC76BD">
        <w:t xml:space="preserve"> </w:t>
      </w:r>
      <w:r w:rsidR="001F1D5E">
        <w:t xml:space="preserve">Bespreek de actie met het schoolbestuur en de ouderraad. </w:t>
      </w:r>
    </w:p>
    <w:p w:rsidR="009C0077" w:rsidRDefault="009C0077" w:rsidP="00342CE9">
      <w:r>
        <w:br/>
        <w:t>De Nh1816-verzekerden zijn altijd via een lokale verzekeringsadviseur bij Nh1816 verzekerd. Om te bekijken wie de lokale verzekeringsadviseurs in jouw buurt zijn, kijk</w:t>
      </w:r>
      <w:r w:rsidR="00B36240">
        <w:t xml:space="preserve"> je</w:t>
      </w:r>
      <w:r>
        <w:t xml:space="preserve"> op </w:t>
      </w:r>
      <w:hyperlink r:id="rId7" w:history="1">
        <w:r w:rsidRPr="009C0077">
          <w:rPr>
            <w:color w:val="0000FF"/>
            <w:u w:val="single"/>
          </w:rPr>
          <w:t>https://www.nh1816.nl/uw-adviseur/vind-uw-adviseur</w:t>
        </w:r>
      </w:hyperlink>
      <w:r>
        <w:t>.</w:t>
      </w:r>
    </w:p>
    <w:p w:rsidR="00EC76BD" w:rsidRDefault="00EC76BD" w:rsidP="00342CE9"/>
    <w:p w:rsidR="009C0077" w:rsidRPr="00C576F6" w:rsidRDefault="009C0077" w:rsidP="00C576F6">
      <w:pPr>
        <w:pStyle w:val="Lijstalinea"/>
        <w:numPr>
          <w:ilvl w:val="0"/>
          <w:numId w:val="2"/>
        </w:numPr>
        <w:rPr>
          <w:color w:val="E95E40"/>
        </w:rPr>
      </w:pPr>
      <w:r w:rsidRPr="00C576F6">
        <w:rPr>
          <w:color w:val="E95E40"/>
        </w:rPr>
        <w:t>Social media</w:t>
      </w:r>
    </w:p>
    <w:p w:rsidR="00B36240" w:rsidRDefault="009C0077" w:rsidP="00342CE9">
      <w:r>
        <w:t>Plaats een social media bericht in de social media van jullie school waarin je de verzekerden oproept zich te melden als hij/zij een leerling in jouw klas heeft of</w:t>
      </w:r>
      <w:r w:rsidR="006E0A65">
        <w:t xml:space="preserve"> die</w:t>
      </w:r>
      <w:r>
        <w:t xml:space="preserve"> in ieder geval in groep 5, 6, 7 of 8 zit.</w:t>
      </w:r>
      <w:r w:rsidR="006E0A65">
        <w:t xml:space="preserve"> </w:t>
      </w:r>
      <w:r w:rsidR="00B36240">
        <w:t xml:space="preserve">Plaats daar een herkenbare afbeelding bij.  </w:t>
      </w:r>
    </w:p>
    <w:p w:rsidR="00B36240" w:rsidRDefault="00B36240" w:rsidP="00342CE9"/>
    <w:p w:rsidR="009C0077" w:rsidRDefault="006E0A65" w:rsidP="00342CE9">
      <w:r>
        <w:t>Bijvoorbeeld:</w:t>
      </w:r>
    </w:p>
    <w:p w:rsidR="00B36240" w:rsidRDefault="00B36240" w:rsidP="00342CE9"/>
    <w:p w:rsidR="00B36240" w:rsidRDefault="00B36240" w:rsidP="00342C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91075" cy="3592830"/>
            <wp:effectExtent l="0" t="0" r="9525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B36240" w:rsidRDefault="00B36240" w:rsidP="00342CE9"/>
    <w:p w:rsidR="009C0077" w:rsidRDefault="009C0077" w:rsidP="00342CE9"/>
    <w:p w:rsidR="009C0077" w:rsidRPr="006E0A65" w:rsidRDefault="006E0A65" w:rsidP="00342CE9">
      <w:pPr>
        <w:rPr>
          <w:i/>
        </w:rPr>
      </w:pPr>
      <w:r w:rsidRPr="006E0A65">
        <w:rPr>
          <w:i/>
        </w:rPr>
        <w:t>Verzekerd</w:t>
      </w:r>
      <w:r w:rsidR="00B36240">
        <w:rPr>
          <w:i/>
        </w:rPr>
        <w:t xml:space="preserve"> bij</w:t>
      </w:r>
      <w:r w:rsidRPr="006E0A65">
        <w:rPr>
          <w:i/>
        </w:rPr>
        <w:t xml:space="preserve"> </w:t>
      </w:r>
      <w:r w:rsidR="009C0077" w:rsidRPr="006E0A65">
        <w:rPr>
          <w:i/>
        </w:rPr>
        <w:t xml:space="preserve">Nh1816 Verzekeringen? Laat het ons graag weten! </w:t>
      </w:r>
      <w:r w:rsidRPr="006E0A65">
        <w:rPr>
          <w:i/>
        </w:rPr>
        <w:br/>
      </w:r>
      <w:r w:rsidRPr="006E0A65">
        <w:rPr>
          <w:i/>
        </w:rPr>
        <w:br/>
      </w:r>
      <w:r w:rsidR="009C0077" w:rsidRPr="006E0A65">
        <w:rPr>
          <w:i/>
        </w:rPr>
        <w:t xml:space="preserve">We </w:t>
      </w:r>
      <w:r w:rsidRPr="006E0A65">
        <w:rPr>
          <w:i/>
        </w:rPr>
        <w:t xml:space="preserve">maken dan met een hele klas kans op een verzorgde schoolreis naar NEMO Science Museum op 31 maart 2020! Via Nh1816-verzekerden kunnen wij deelnemen aan deze leuke én leerzame </w:t>
      </w:r>
      <w:proofErr w:type="spellStart"/>
      <w:r w:rsidR="009C0077" w:rsidRPr="006E0A65">
        <w:rPr>
          <w:i/>
        </w:rPr>
        <w:t>Vlog&amp;Winactie</w:t>
      </w:r>
      <w:proofErr w:type="spellEnd"/>
      <w:r w:rsidRPr="006E0A65">
        <w:rPr>
          <w:i/>
        </w:rPr>
        <w:t xml:space="preserve"> voor groep 5-8! </w:t>
      </w:r>
      <w:r w:rsidRPr="006E0A65">
        <w:rPr>
          <w:i/>
        </w:rPr>
        <w:br/>
      </w:r>
      <w:r w:rsidRPr="006E0A65">
        <w:rPr>
          <w:i/>
        </w:rPr>
        <w:br/>
        <w:t xml:space="preserve">Kijk op </w:t>
      </w:r>
      <w:hyperlink r:id="rId9" w:history="1">
        <w:r w:rsidRPr="006E0A65">
          <w:rPr>
            <w:rStyle w:val="Hyperlink"/>
            <w:i/>
          </w:rPr>
          <w:t>www.nh1816.nl/nemo</w:t>
        </w:r>
      </w:hyperlink>
      <w:r w:rsidRPr="006E0A65">
        <w:rPr>
          <w:i/>
        </w:rPr>
        <w:t xml:space="preserve"> voor meer informatie en meld je graag bij ons aan.</w:t>
      </w:r>
    </w:p>
    <w:p w:rsidR="009C0077" w:rsidRDefault="009C0077" w:rsidP="00342CE9"/>
    <w:p w:rsidR="001F1D5E" w:rsidRDefault="001F1D5E" w:rsidP="00342CE9"/>
    <w:p w:rsidR="001F1D5E" w:rsidRDefault="001F1D5E" w:rsidP="00342CE9"/>
    <w:p w:rsidR="001F1D5E" w:rsidRDefault="001F1D5E" w:rsidP="00342CE9"/>
    <w:p w:rsidR="001F1D5E" w:rsidRDefault="001F1D5E" w:rsidP="00342CE9"/>
    <w:p w:rsidR="001F1D5E" w:rsidRDefault="001F1D5E" w:rsidP="00342CE9"/>
    <w:p w:rsidR="00C576F6" w:rsidRPr="00C576F6" w:rsidRDefault="009830E9" w:rsidP="00C576F6">
      <w:pPr>
        <w:pStyle w:val="Lijstalinea"/>
        <w:numPr>
          <w:ilvl w:val="0"/>
          <w:numId w:val="2"/>
        </w:numPr>
      </w:pPr>
      <w:r>
        <w:rPr>
          <w:color w:val="E95E40"/>
        </w:rPr>
        <w:t>Ni</w:t>
      </w:r>
      <w:r w:rsidR="009C0077" w:rsidRPr="00C576F6">
        <w:rPr>
          <w:color w:val="E95E40"/>
        </w:rPr>
        <w:t>euwsbrie</w:t>
      </w:r>
      <w:r w:rsidR="00C576F6">
        <w:rPr>
          <w:color w:val="E95E40"/>
        </w:rPr>
        <w:t>f</w:t>
      </w:r>
    </w:p>
    <w:p w:rsidR="00B36240" w:rsidRDefault="006E0A65" w:rsidP="00C576F6">
      <w:r>
        <w:t>Plaats een oproep in de nieuwsbrief van jullie school waarin je de verzekerden oproept zich te melden als hij/zij een leerling in jouw klas heeft of die in ieder geval in groep 5, 6, 7 of 8 zit.</w:t>
      </w:r>
      <w:r w:rsidR="00B36240">
        <w:t xml:space="preserve"> Plaats daar een herkenbare afbeelding bij.</w:t>
      </w:r>
      <w:r>
        <w:t xml:space="preserve"> </w:t>
      </w:r>
    </w:p>
    <w:p w:rsidR="00B36240" w:rsidRDefault="00B36240" w:rsidP="00C576F6"/>
    <w:p w:rsidR="006E0A65" w:rsidRDefault="006E0A65" w:rsidP="00C576F6">
      <w:r>
        <w:t>Bijvoorbeeld:</w:t>
      </w:r>
    </w:p>
    <w:p w:rsidR="009C0077" w:rsidRPr="006E0A65" w:rsidRDefault="009C0077" w:rsidP="00342CE9">
      <w:pPr>
        <w:rPr>
          <w:b/>
          <w:color w:val="E95E40"/>
        </w:rPr>
      </w:pPr>
    </w:p>
    <w:p w:rsidR="00B36240" w:rsidRDefault="00B36240" w:rsidP="006E0A65">
      <w:pPr>
        <w:rPr>
          <w:i/>
        </w:rPr>
      </w:pPr>
      <w:r>
        <w:rPr>
          <w:noProof/>
        </w:rPr>
        <w:drawing>
          <wp:inline distT="0" distB="0" distL="0" distR="0" wp14:anchorId="45FB5BF5" wp14:editId="57039A4C">
            <wp:extent cx="5760720" cy="19018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40" w:rsidRDefault="00B36240" w:rsidP="006E0A65">
      <w:pPr>
        <w:rPr>
          <w:i/>
        </w:rPr>
      </w:pPr>
    </w:p>
    <w:p w:rsidR="00B36240" w:rsidRDefault="00C576F6" w:rsidP="006E0A65">
      <w:pPr>
        <w:rPr>
          <w:i/>
        </w:rPr>
      </w:pPr>
      <w:r>
        <w:rPr>
          <w:i/>
        </w:rPr>
        <w:t xml:space="preserve">Wij maken kans op een verzorgde </w:t>
      </w:r>
      <w:r w:rsidR="00B36240">
        <w:rPr>
          <w:i/>
        </w:rPr>
        <w:t>schoolreis voor de hele klas naar NEMO Science Museum! Maar daar hebben we mogelijk uw/jouw hulp bij nodig. We zijn op zoek naar Nh1816-verzekerden met een (klein)kind in groep 5, 6, 7 of 8.</w:t>
      </w:r>
      <w:r w:rsidR="006E0A65" w:rsidRPr="006E0A65">
        <w:rPr>
          <w:i/>
        </w:rPr>
        <w:t xml:space="preserve"> </w:t>
      </w:r>
    </w:p>
    <w:p w:rsidR="006E0A65" w:rsidRDefault="006E0A65" w:rsidP="006E0A65">
      <w:pPr>
        <w:rPr>
          <w:i/>
        </w:rPr>
      </w:pPr>
      <w:r w:rsidRPr="006E0A65">
        <w:rPr>
          <w:i/>
        </w:rPr>
        <w:br/>
        <w:t xml:space="preserve">We </w:t>
      </w:r>
      <w:r>
        <w:rPr>
          <w:i/>
        </w:rPr>
        <w:t xml:space="preserve">maken dan met een hele klas kans op een verzorgde schoolreis naar NEMO op 31 maart 2020! Via Nh1816-verzekerden kunnen wij deelnemen aan deze leuke én leerzame </w:t>
      </w:r>
      <w:proofErr w:type="spellStart"/>
      <w:r w:rsidRPr="006E0A65">
        <w:rPr>
          <w:i/>
        </w:rPr>
        <w:t>Vlog&amp;Winactie</w:t>
      </w:r>
      <w:proofErr w:type="spellEnd"/>
      <w:r>
        <w:rPr>
          <w:i/>
        </w:rPr>
        <w:t xml:space="preserve"> voor groep 5-8! </w:t>
      </w:r>
      <w:r w:rsidRPr="006E0A65">
        <w:rPr>
          <w:i/>
        </w:rPr>
        <w:br/>
      </w:r>
      <w:r w:rsidRPr="006E0A65">
        <w:rPr>
          <w:i/>
        </w:rPr>
        <w:br/>
        <w:t xml:space="preserve">Kijk op </w:t>
      </w:r>
      <w:hyperlink r:id="rId11" w:history="1">
        <w:r w:rsidRPr="006E0A65">
          <w:rPr>
            <w:rStyle w:val="Hyperlink"/>
            <w:i/>
          </w:rPr>
          <w:t>www.nh1816.nl/nemo</w:t>
        </w:r>
      </w:hyperlink>
      <w:r w:rsidRPr="006E0A65">
        <w:rPr>
          <w:i/>
        </w:rPr>
        <w:t xml:space="preserve"> voor meer informatie en meld je graag bij ons aan</w:t>
      </w:r>
      <w:r>
        <w:rPr>
          <w:i/>
        </w:rPr>
        <w:t>.</w:t>
      </w:r>
    </w:p>
    <w:p w:rsidR="00C576F6" w:rsidRPr="006E0A65" w:rsidRDefault="00C576F6" w:rsidP="006E0A65">
      <w:pPr>
        <w:rPr>
          <w:i/>
        </w:rPr>
      </w:pPr>
    </w:p>
    <w:p w:rsidR="009830E9" w:rsidRDefault="009830E9">
      <w:pPr>
        <w:rPr>
          <w:color w:val="E95E40"/>
        </w:rPr>
      </w:pPr>
      <w:r>
        <w:rPr>
          <w:color w:val="E95E40"/>
        </w:rPr>
        <w:br w:type="page"/>
      </w:r>
    </w:p>
    <w:p w:rsidR="001F1D5E" w:rsidRDefault="001F1D5E">
      <w:pPr>
        <w:rPr>
          <w:color w:val="E95E40"/>
        </w:rPr>
      </w:pPr>
    </w:p>
    <w:p w:rsidR="001F1D5E" w:rsidRDefault="001F1D5E">
      <w:pPr>
        <w:rPr>
          <w:color w:val="E95E40"/>
        </w:rPr>
      </w:pPr>
    </w:p>
    <w:p w:rsidR="009C0077" w:rsidRPr="00B36240" w:rsidRDefault="009C0077" w:rsidP="00B36240">
      <w:pPr>
        <w:pStyle w:val="Lijstalinea"/>
        <w:numPr>
          <w:ilvl w:val="0"/>
          <w:numId w:val="2"/>
        </w:numPr>
        <w:rPr>
          <w:color w:val="E95E40"/>
        </w:rPr>
      </w:pPr>
      <w:r w:rsidRPr="00B36240">
        <w:rPr>
          <w:color w:val="E95E40"/>
        </w:rPr>
        <w:t xml:space="preserve">App-groep </w:t>
      </w:r>
      <w:r w:rsidR="006E0A65" w:rsidRPr="00B36240">
        <w:rPr>
          <w:color w:val="E95E40"/>
        </w:rPr>
        <w:t>met ouders (kinderen in groep 5-8)</w:t>
      </w:r>
    </w:p>
    <w:p w:rsidR="006E0A65" w:rsidRDefault="006E0A65" w:rsidP="00342CE9">
      <w:pPr>
        <w:rPr>
          <w:b/>
          <w:color w:val="E95E40"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9525</wp:posOffset>
            </wp:positionV>
            <wp:extent cx="4619625" cy="3464719"/>
            <wp:effectExtent l="0" t="0" r="0" b="254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9830E9" w:rsidP="006E0A65">
      <w:pPr>
        <w:rPr>
          <w:i/>
        </w:rPr>
      </w:pPr>
    </w:p>
    <w:p w:rsidR="009830E9" w:rsidRDefault="006E0A65" w:rsidP="006E0A65">
      <w:pPr>
        <w:rPr>
          <w:i/>
        </w:rPr>
      </w:pPr>
      <w:r w:rsidRPr="006E0A65">
        <w:rPr>
          <w:i/>
        </w:rPr>
        <w:t>Verzekerd</w:t>
      </w:r>
      <w:r w:rsidR="001F1D5E">
        <w:rPr>
          <w:i/>
        </w:rPr>
        <w:t xml:space="preserve"> bij </w:t>
      </w:r>
      <w:r w:rsidRPr="006E0A65">
        <w:rPr>
          <w:i/>
        </w:rPr>
        <w:t xml:space="preserve"> Nh1816 Verzekeringen? Laat het </w:t>
      </w:r>
      <w:r w:rsidR="00B36240">
        <w:rPr>
          <w:i/>
        </w:rPr>
        <w:t>mij</w:t>
      </w:r>
      <w:r w:rsidRPr="006E0A65">
        <w:rPr>
          <w:i/>
        </w:rPr>
        <w:t xml:space="preserve"> graag weten! </w:t>
      </w:r>
      <w:r w:rsidRPr="006E0A65">
        <w:rPr>
          <w:i/>
        </w:rPr>
        <w:br/>
      </w:r>
      <w:r w:rsidRPr="006E0A65">
        <w:rPr>
          <w:i/>
        </w:rPr>
        <w:br/>
        <w:t xml:space="preserve">We </w:t>
      </w:r>
      <w:r>
        <w:rPr>
          <w:i/>
        </w:rPr>
        <w:t xml:space="preserve">maken dan met een hele klas kans op een verzorgde schoolreis naar NEMO Science Museum op 31 maart 2020! Via Nh1816-verzekerden kunnen wij deelnemen aan deze leuke én leerzame </w:t>
      </w:r>
      <w:proofErr w:type="spellStart"/>
      <w:r w:rsidRPr="006E0A65">
        <w:rPr>
          <w:i/>
        </w:rPr>
        <w:t>Vlog&amp;Winactie</w:t>
      </w:r>
      <w:proofErr w:type="spellEnd"/>
      <w:r>
        <w:rPr>
          <w:i/>
        </w:rPr>
        <w:t xml:space="preserve"> voor groep 5-8! </w:t>
      </w:r>
    </w:p>
    <w:p w:rsidR="009830E9" w:rsidRDefault="009830E9" w:rsidP="006E0A65">
      <w:pPr>
        <w:rPr>
          <w:i/>
        </w:rPr>
      </w:pPr>
    </w:p>
    <w:p w:rsidR="006E0A65" w:rsidRDefault="006E0A65" w:rsidP="006E0A65">
      <w:pPr>
        <w:rPr>
          <w:i/>
        </w:rPr>
      </w:pPr>
      <w:r w:rsidRPr="006E0A65">
        <w:rPr>
          <w:i/>
        </w:rPr>
        <w:t xml:space="preserve">Kijk op </w:t>
      </w:r>
      <w:hyperlink r:id="rId13" w:history="1">
        <w:r w:rsidRPr="006E0A65">
          <w:rPr>
            <w:rStyle w:val="Hyperlink"/>
            <w:i/>
          </w:rPr>
          <w:t>www.nh1816.nl/nemo</w:t>
        </w:r>
      </w:hyperlink>
      <w:r w:rsidRPr="006E0A65">
        <w:rPr>
          <w:i/>
        </w:rPr>
        <w:t xml:space="preserve"> voor meer informatie en meld je graag bij </w:t>
      </w:r>
      <w:r w:rsidR="00B36240">
        <w:rPr>
          <w:i/>
        </w:rPr>
        <w:t xml:space="preserve">mij </w:t>
      </w:r>
      <w:r w:rsidRPr="006E0A65">
        <w:rPr>
          <w:i/>
        </w:rPr>
        <w:t>aan</w:t>
      </w:r>
      <w:r>
        <w:rPr>
          <w:i/>
        </w:rPr>
        <w:t>.</w:t>
      </w:r>
      <w:r w:rsidR="00C576F6">
        <w:rPr>
          <w:i/>
        </w:rPr>
        <w:br/>
      </w:r>
    </w:p>
    <w:p w:rsidR="00C576F6" w:rsidRDefault="00C576F6" w:rsidP="006E0A65">
      <w:pPr>
        <w:rPr>
          <w:i/>
        </w:rPr>
      </w:pPr>
    </w:p>
    <w:p w:rsidR="0036399B" w:rsidRPr="0036399B" w:rsidRDefault="0036399B" w:rsidP="00342CE9">
      <w:pPr>
        <w:rPr>
          <w:b/>
          <w:color w:val="E95E40"/>
        </w:rPr>
      </w:pPr>
    </w:p>
    <w:p w:rsidR="0036399B" w:rsidRPr="0036399B" w:rsidRDefault="0036399B" w:rsidP="00342CE9">
      <w:r w:rsidRPr="0036399B">
        <w:t xml:space="preserve">Hebben jullie vragen, stel ze door te mailen naar </w:t>
      </w:r>
      <w:hyperlink r:id="rId14" w:history="1">
        <w:r w:rsidRPr="0036399B">
          <w:t>marketing@nh1816.nl</w:t>
        </w:r>
      </w:hyperlink>
      <w:r w:rsidRPr="0036399B">
        <w:t>. We denken graag met jullie mee.</w:t>
      </w:r>
    </w:p>
    <w:p w:rsidR="0036399B" w:rsidRPr="0036399B" w:rsidRDefault="0036399B" w:rsidP="00342CE9"/>
    <w:p w:rsidR="006E0A65" w:rsidRDefault="0036399B" w:rsidP="00342CE9">
      <w:r w:rsidRPr="0036399B">
        <w:t>Heel veel succes met de actie toegewenst!</w:t>
      </w:r>
    </w:p>
    <w:p w:rsidR="0036399B" w:rsidRDefault="0036399B" w:rsidP="00342CE9"/>
    <w:p w:rsidR="0036399B" w:rsidRPr="0036399B" w:rsidRDefault="0036399B" w:rsidP="00342CE9"/>
    <w:sectPr w:rsidR="0036399B" w:rsidRPr="0036399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6BD" w:rsidRDefault="00EC76BD" w:rsidP="00C576F6">
      <w:r>
        <w:separator/>
      </w:r>
    </w:p>
  </w:endnote>
  <w:endnote w:type="continuationSeparator" w:id="0">
    <w:p w:rsidR="00EC76BD" w:rsidRDefault="00EC76BD" w:rsidP="00C57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6BD" w:rsidRDefault="00EC76BD" w:rsidP="00C576F6">
      <w:r>
        <w:separator/>
      </w:r>
    </w:p>
  </w:footnote>
  <w:footnote w:type="continuationSeparator" w:id="0">
    <w:p w:rsidR="00EC76BD" w:rsidRDefault="00EC76BD" w:rsidP="00C57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6BD" w:rsidRPr="00C576F6" w:rsidRDefault="00EC76BD" w:rsidP="00C576F6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8DA76A" wp14:editId="2D5C6121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1809750" cy="124841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h1816_Label_Powered_by_300x20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1248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922AD"/>
    <w:multiLevelType w:val="hybridMultilevel"/>
    <w:tmpl w:val="DF7649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57D63"/>
    <w:multiLevelType w:val="hybridMultilevel"/>
    <w:tmpl w:val="BDC486DC"/>
    <w:lvl w:ilvl="0" w:tplc="4ACE214E">
      <w:start w:val="1"/>
      <w:numFmt w:val="decimal"/>
      <w:lvlText w:val="%1."/>
      <w:lvlJc w:val="left"/>
      <w:pPr>
        <w:ind w:left="360" w:hanging="360"/>
      </w:pPr>
      <w:rPr>
        <w:rFonts w:hint="default"/>
        <w:color w:val="E95E4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C134E4"/>
    <w:multiLevelType w:val="hybridMultilevel"/>
    <w:tmpl w:val="0AD619E0"/>
    <w:lvl w:ilvl="0" w:tplc="199CD6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077"/>
    <w:rsid w:val="00163DAA"/>
    <w:rsid w:val="001F1D5E"/>
    <w:rsid w:val="00214691"/>
    <w:rsid w:val="002A5928"/>
    <w:rsid w:val="00342CE9"/>
    <w:rsid w:val="0036399B"/>
    <w:rsid w:val="00437EC4"/>
    <w:rsid w:val="0044277C"/>
    <w:rsid w:val="005D6067"/>
    <w:rsid w:val="006E0A65"/>
    <w:rsid w:val="009830E9"/>
    <w:rsid w:val="009C0077"/>
    <w:rsid w:val="00B36240"/>
    <w:rsid w:val="00C576F6"/>
    <w:rsid w:val="00D42B71"/>
    <w:rsid w:val="00D90722"/>
    <w:rsid w:val="00EA2E4C"/>
    <w:rsid w:val="00EC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40C1EB"/>
  <w15:chartTrackingRefBased/>
  <w15:docId w15:val="{665A0F25-D390-44F9-BB5C-0FEB2216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14691"/>
  </w:style>
  <w:style w:type="paragraph" w:styleId="Kop1">
    <w:name w:val="heading 1"/>
    <w:basedOn w:val="Standaard"/>
    <w:next w:val="Standaard"/>
    <w:link w:val="Kop1Char"/>
    <w:uiPriority w:val="1"/>
    <w:qFormat/>
    <w:rsid w:val="002146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95E40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46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C503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46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C5034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146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C5034" w:themeColor="accent1"/>
    </w:rPr>
  </w:style>
  <w:style w:type="paragraph" w:styleId="Kop5">
    <w:name w:val="heading 5"/>
    <w:basedOn w:val="Standaard"/>
    <w:next w:val="Standaard"/>
    <w:link w:val="Kop5Char"/>
    <w:rsid w:val="00163DAA"/>
    <w:pPr>
      <w:keepNext/>
      <w:ind w:right="-1134"/>
      <w:outlineLvl w:val="4"/>
    </w:pPr>
    <w:rPr>
      <w:rFonts w:ascii="Times New Roman" w:eastAsia="Times New Roman" w:hAnsi="Times New Roman" w:cs="Times New Roman"/>
      <w:b/>
      <w:bCs/>
      <w:szCs w:val="24"/>
      <w:lang w:eastAsia="nl-NL"/>
    </w:rPr>
  </w:style>
  <w:style w:type="paragraph" w:styleId="Kop6">
    <w:name w:val="heading 6"/>
    <w:basedOn w:val="Standaard"/>
    <w:next w:val="Standaard"/>
    <w:link w:val="Kop6Char"/>
    <w:rsid w:val="00163DAA"/>
    <w:pPr>
      <w:keepNext/>
      <w:ind w:left="-180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Kop7">
    <w:name w:val="heading 7"/>
    <w:basedOn w:val="Standaard"/>
    <w:next w:val="Standaard"/>
    <w:link w:val="Kop7Char"/>
    <w:rsid w:val="00163DAA"/>
    <w:pPr>
      <w:keepNext/>
      <w:ind w:left="-180"/>
      <w:outlineLvl w:val="6"/>
    </w:pPr>
    <w:rPr>
      <w:rFonts w:ascii="Times New Roman" w:eastAsia="Times New Roman" w:hAnsi="Times New Roman" w:cs="Times New Roman"/>
      <w:i/>
      <w:iCs/>
      <w:sz w:val="24"/>
      <w:szCs w:val="24"/>
      <w:lang w:eastAsia="nl-NL"/>
    </w:rPr>
  </w:style>
  <w:style w:type="paragraph" w:styleId="Kop8">
    <w:name w:val="heading 8"/>
    <w:basedOn w:val="Standaard"/>
    <w:next w:val="Standaard"/>
    <w:link w:val="Kop8Char"/>
    <w:rsid w:val="00163DAA"/>
    <w:pPr>
      <w:keepNext/>
      <w:outlineLvl w:val="7"/>
    </w:pPr>
    <w:rPr>
      <w:rFonts w:ascii="Times New Roman" w:eastAsia="Times New Roman" w:hAnsi="Times New Roman" w:cs="Times New Roman"/>
      <w:i/>
      <w:iCs/>
      <w:szCs w:val="24"/>
      <w:lang w:eastAsia="nl-NL"/>
    </w:rPr>
  </w:style>
  <w:style w:type="paragraph" w:styleId="Kop9">
    <w:name w:val="heading 9"/>
    <w:basedOn w:val="Standaard"/>
    <w:next w:val="Standaard"/>
    <w:link w:val="Kop9Char"/>
    <w:rsid w:val="00163DAA"/>
    <w:pPr>
      <w:keepNext/>
      <w:ind w:left="-180"/>
      <w:outlineLvl w:val="8"/>
    </w:pPr>
    <w:rPr>
      <w:rFonts w:ascii="Times New Roman" w:eastAsia="Times New Roman" w:hAnsi="Times New Roman" w:cs="Times New Roman"/>
      <w:i/>
      <w:iCs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14691"/>
  </w:style>
  <w:style w:type="paragraph" w:customStyle="1" w:styleId="NamePosition">
    <w:name w:val="NamePosition"/>
    <w:basedOn w:val="Standaard"/>
    <w:uiPriority w:val="34"/>
    <w:qFormat/>
    <w:rsid w:val="00214691"/>
    <w:pPr>
      <w:spacing w:line="240" w:lineRule="atLeast"/>
    </w:pPr>
    <w:rPr>
      <w:rFonts w:ascii="Georgia" w:eastAsia="Arial" w:hAnsi="Georgia" w:cs="Times New Roman"/>
      <w:lang w:val="en-GB"/>
    </w:rPr>
  </w:style>
  <w:style w:type="paragraph" w:customStyle="1" w:styleId="AuditFirm">
    <w:name w:val="AuditFirm"/>
    <w:basedOn w:val="Standaard"/>
    <w:next w:val="NamePosition"/>
    <w:uiPriority w:val="34"/>
    <w:qFormat/>
    <w:rsid w:val="00214691"/>
    <w:pPr>
      <w:spacing w:after="720" w:line="240" w:lineRule="atLeast"/>
    </w:pPr>
    <w:rPr>
      <w:rFonts w:ascii="Georgia" w:eastAsia="Arial" w:hAnsi="Georgia" w:cs="Times New Roman"/>
      <w:lang w:val="en-GB"/>
    </w:rPr>
  </w:style>
  <w:style w:type="paragraph" w:customStyle="1" w:styleId="LetterDate">
    <w:name w:val="LetterDate"/>
    <w:basedOn w:val="Standaard"/>
    <w:next w:val="Standaard"/>
    <w:uiPriority w:val="34"/>
    <w:qFormat/>
    <w:rsid w:val="00214691"/>
    <w:pPr>
      <w:spacing w:before="480" w:after="240" w:line="240" w:lineRule="atLeast"/>
    </w:pPr>
    <w:rPr>
      <w:rFonts w:ascii="Georgia" w:eastAsia="Arial" w:hAnsi="Georgia" w:cs="Times New Roman"/>
      <w:lang w:val="en-GB"/>
    </w:rPr>
  </w:style>
  <w:style w:type="paragraph" w:customStyle="1" w:styleId="FormalSignOff">
    <w:name w:val="FormalSignOff"/>
    <w:basedOn w:val="Plattetekst"/>
    <w:next w:val="AuditFirm"/>
    <w:uiPriority w:val="34"/>
    <w:qFormat/>
    <w:rsid w:val="00214691"/>
    <w:pPr>
      <w:spacing w:before="240" w:line="240" w:lineRule="atLeast"/>
    </w:pPr>
    <w:rPr>
      <w:rFonts w:ascii="Georgia" w:eastAsia="Arial" w:hAnsi="Georgia" w:cs="Times New Roman"/>
      <w:i w:val="0"/>
      <w:iCs w:val="0"/>
      <w:szCs w:val="20"/>
      <w:lang w:val="en-GB" w:eastAsia="en-US"/>
    </w:rPr>
  </w:style>
  <w:style w:type="paragraph" w:styleId="Plattetekst">
    <w:name w:val="Body Text"/>
    <w:basedOn w:val="Standaard"/>
    <w:link w:val="PlattetekstChar"/>
    <w:uiPriority w:val="1"/>
    <w:qFormat/>
    <w:rsid w:val="00214691"/>
    <w:rPr>
      <w:i/>
      <w:iCs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14691"/>
    <w:rPr>
      <w:i/>
      <w:iCs/>
      <w:szCs w:val="24"/>
      <w:lang w:eastAsia="nl-NL"/>
    </w:rPr>
  </w:style>
  <w:style w:type="paragraph" w:customStyle="1" w:styleId="Headline1">
    <w:name w:val="Headline 1"/>
    <w:basedOn w:val="Plattetekst"/>
    <w:next w:val="Plattetekst"/>
    <w:uiPriority w:val="34"/>
    <w:qFormat/>
    <w:rsid w:val="00214691"/>
    <w:pPr>
      <w:keepNext/>
      <w:spacing w:after="40"/>
    </w:pPr>
    <w:rPr>
      <w:rFonts w:ascii="Georgia" w:eastAsia="Arial" w:hAnsi="Georgia" w:cs="Times New Roman"/>
      <w:b/>
      <w:iCs w:val="0"/>
      <w:sz w:val="32"/>
      <w:szCs w:val="20"/>
      <w:lang w:val="en-GB" w:eastAsia="en-US"/>
    </w:rPr>
  </w:style>
  <w:style w:type="paragraph" w:customStyle="1" w:styleId="Headline2">
    <w:name w:val="Headline 2"/>
    <w:basedOn w:val="Plattetekst"/>
    <w:next w:val="Plattetekst"/>
    <w:uiPriority w:val="34"/>
    <w:qFormat/>
    <w:rsid w:val="00214691"/>
    <w:pPr>
      <w:keepNext/>
      <w:spacing w:after="40"/>
    </w:pPr>
    <w:rPr>
      <w:rFonts w:ascii="Georgia" w:eastAsia="Arial" w:hAnsi="Georgia" w:cs="Times New Roman"/>
      <w:b/>
      <w:iCs w:val="0"/>
      <w:sz w:val="24"/>
      <w:szCs w:val="20"/>
      <w:lang w:val="en-GB" w:eastAsia="en-US"/>
    </w:rPr>
  </w:style>
  <w:style w:type="paragraph" w:customStyle="1" w:styleId="Headline3">
    <w:name w:val="Headline 3"/>
    <w:basedOn w:val="Plattetekst"/>
    <w:next w:val="Plattetekst"/>
    <w:uiPriority w:val="34"/>
    <w:qFormat/>
    <w:rsid w:val="00214691"/>
    <w:pPr>
      <w:keepNext/>
      <w:spacing w:after="40"/>
    </w:pPr>
    <w:rPr>
      <w:rFonts w:ascii="Georgia" w:eastAsia="Arial" w:hAnsi="Georgia" w:cs="Times New Roman"/>
      <w:iCs w:val="0"/>
      <w:sz w:val="24"/>
      <w:szCs w:val="20"/>
      <w:lang w:val="en-GB" w:eastAsia="en-US"/>
    </w:rPr>
  </w:style>
  <w:style w:type="paragraph" w:customStyle="1" w:styleId="TableParagraph">
    <w:name w:val="Table Paragraph"/>
    <w:basedOn w:val="Standaard"/>
    <w:uiPriority w:val="1"/>
    <w:qFormat/>
    <w:rsid w:val="00214691"/>
    <w:pPr>
      <w:widowControl w:val="0"/>
    </w:pPr>
    <w:rPr>
      <w:rFonts w:eastAsia="Calibri" w:cs="Times New Roman"/>
      <w:lang w:val="en-US"/>
    </w:rPr>
  </w:style>
  <w:style w:type="character" w:customStyle="1" w:styleId="OndertitelChar">
    <w:name w:val="Ondertitel Char"/>
    <w:basedOn w:val="Standaardalinea-lettertype"/>
    <w:uiPriority w:val="11"/>
    <w:rsid w:val="00163DAA"/>
    <w:rPr>
      <w:rFonts w:asciiTheme="majorHAnsi" w:eastAsiaTheme="majorEastAsia" w:hAnsiTheme="majorHAnsi" w:cstheme="majorBidi"/>
      <w:i/>
      <w:iCs/>
      <w:color w:val="DC5034" w:themeColor="accent1"/>
      <w:spacing w:val="15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1"/>
    <w:rsid w:val="00214691"/>
    <w:rPr>
      <w:rFonts w:asciiTheme="majorHAnsi" w:eastAsiaTheme="majorEastAsia" w:hAnsiTheme="majorHAnsi" w:cstheme="majorBidi"/>
      <w:b/>
      <w:bCs/>
      <w:color w:val="E95E40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4691"/>
    <w:rPr>
      <w:rFonts w:asciiTheme="majorHAnsi" w:eastAsiaTheme="majorEastAsia" w:hAnsiTheme="majorHAnsi" w:cstheme="majorBidi"/>
      <w:b/>
      <w:bCs/>
      <w:color w:val="DC503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4691"/>
    <w:rPr>
      <w:rFonts w:asciiTheme="majorHAnsi" w:eastAsiaTheme="majorEastAsia" w:hAnsiTheme="majorHAnsi" w:cstheme="majorBidi"/>
      <w:b/>
      <w:bCs/>
      <w:color w:val="DC5034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214691"/>
    <w:rPr>
      <w:rFonts w:asciiTheme="majorHAnsi" w:eastAsiaTheme="majorEastAsia" w:hAnsiTheme="majorHAnsi" w:cstheme="majorBidi"/>
      <w:b/>
      <w:bCs/>
      <w:i/>
      <w:iCs/>
      <w:color w:val="DC5034" w:themeColor="accent1"/>
    </w:rPr>
  </w:style>
  <w:style w:type="character" w:customStyle="1" w:styleId="Kop5Char">
    <w:name w:val="Kop 5 Char"/>
    <w:basedOn w:val="Standaardalinea-lettertype"/>
    <w:link w:val="Kop5"/>
    <w:rsid w:val="00163DAA"/>
    <w:rPr>
      <w:rFonts w:ascii="Times New Roman" w:eastAsia="Times New Roman" w:hAnsi="Times New Roman" w:cs="Times New Roman"/>
      <w:b/>
      <w:bCs/>
      <w:szCs w:val="24"/>
      <w:lang w:eastAsia="nl-NL"/>
    </w:rPr>
  </w:style>
  <w:style w:type="character" w:customStyle="1" w:styleId="Kop6Char">
    <w:name w:val="Kop 6 Char"/>
    <w:basedOn w:val="Standaardalinea-lettertype"/>
    <w:link w:val="Kop6"/>
    <w:rsid w:val="00163DA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Kop7Char">
    <w:name w:val="Kop 7 Char"/>
    <w:basedOn w:val="Standaardalinea-lettertype"/>
    <w:link w:val="Kop7"/>
    <w:rsid w:val="00163DAA"/>
    <w:rPr>
      <w:rFonts w:ascii="Times New Roman" w:eastAsia="Times New Roman" w:hAnsi="Times New Roman" w:cs="Times New Roman"/>
      <w:i/>
      <w:iCs/>
      <w:sz w:val="24"/>
      <w:szCs w:val="24"/>
      <w:lang w:eastAsia="nl-NL"/>
    </w:rPr>
  </w:style>
  <w:style w:type="character" w:customStyle="1" w:styleId="Kop8Char">
    <w:name w:val="Kop 8 Char"/>
    <w:basedOn w:val="Standaardalinea-lettertype"/>
    <w:link w:val="Kop8"/>
    <w:rsid w:val="00163DAA"/>
    <w:rPr>
      <w:rFonts w:ascii="Times New Roman" w:eastAsia="Times New Roman" w:hAnsi="Times New Roman" w:cs="Times New Roman"/>
      <w:i/>
      <w:iCs/>
      <w:szCs w:val="24"/>
      <w:lang w:eastAsia="nl-NL"/>
    </w:rPr>
  </w:style>
  <w:style w:type="character" w:customStyle="1" w:styleId="Kop9Char">
    <w:name w:val="Kop 9 Char"/>
    <w:basedOn w:val="Standaardalinea-lettertype"/>
    <w:link w:val="Kop9"/>
    <w:rsid w:val="00163DAA"/>
    <w:rPr>
      <w:rFonts w:ascii="Times New Roman" w:eastAsia="Times New Roman" w:hAnsi="Times New Roman" w:cs="Times New Roman"/>
      <w:i/>
      <w:iCs/>
      <w:szCs w:val="24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21469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qFormat/>
    <w:rsid w:val="00214691"/>
    <w:pPr>
      <w:tabs>
        <w:tab w:val="right" w:leader="dot" w:pos="9062"/>
      </w:tabs>
      <w:spacing w:after="100" w:line="276" w:lineRule="auto"/>
    </w:pPr>
    <w:rPr>
      <w:rFonts w:eastAsiaTheme="minorEastAsia"/>
      <w:b/>
      <w:noProof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163DAA"/>
    <w:pPr>
      <w:spacing w:after="100" w:line="276" w:lineRule="auto"/>
      <w:ind w:left="440"/>
    </w:pPr>
    <w:rPr>
      <w:rFonts w:eastAsiaTheme="minorEastAsia"/>
      <w:lang w:eastAsia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63DAA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63DAA"/>
  </w:style>
  <w:style w:type="paragraph" w:styleId="Koptekst">
    <w:name w:val="header"/>
    <w:basedOn w:val="Standaard"/>
    <w:link w:val="KoptekstChar"/>
    <w:uiPriority w:val="99"/>
    <w:unhideWhenUsed/>
    <w:rsid w:val="00163DA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63DAA"/>
  </w:style>
  <w:style w:type="paragraph" w:styleId="Voettekst">
    <w:name w:val="footer"/>
    <w:basedOn w:val="Standaard"/>
    <w:link w:val="VoettekstChar"/>
    <w:uiPriority w:val="99"/>
    <w:unhideWhenUsed/>
    <w:rsid w:val="00163DA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63DAA"/>
  </w:style>
  <w:style w:type="character" w:styleId="Verwijzingopmerking">
    <w:name w:val="annotation reference"/>
    <w:basedOn w:val="Standaardalinea-lettertype"/>
    <w:uiPriority w:val="99"/>
    <w:semiHidden/>
    <w:unhideWhenUsed/>
    <w:rsid w:val="00163DAA"/>
    <w:rPr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rsid w:val="00163DA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163DA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1"/>
    <w:uiPriority w:val="11"/>
    <w:qFormat/>
    <w:rsid w:val="00214691"/>
    <w:pPr>
      <w:numPr>
        <w:ilvl w:val="1"/>
      </w:numPr>
    </w:pPr>
    <w:rPr>
      <w:rFonts w:eastAsia="Times New Roman" w:cs="Times New Roman"/>
      <w:sz w:val="24"/>
      <w:szCs w:val="24"/>
    </w:rPr>
  </w:style>
  <w:style w:type="character" w:customStyle="1" w:styleId="OndertitelChar1">
    <w:name w:val="Ondertitel Char1"/>
    <w:link w:val="Ondertitel"/>
    <w:uiPriority w:val="11"/>
    <w:rsid w:val="00214691"/>
    <w:rPr>
      <w:rFonts w:eastAsia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163DAA"/>
    <w:rPr>
      <w:color w:val="E95E40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63DAA"/>
    <w:rPr>
      <w:color w:val="00B0F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214691"/>
    <w:rPr>
      <w:b/>
      <w:bCs/>
    </w:rPr>
  </w:style>
  <w:style w:type="character" w:styleId="Nadruk">
    <w:name w:val="Emphasis"/>
    <w:uiPriority w:val="20"/>
    <w:qFormat/>
    <w:rsid w:val="00214691"/>
    <w:rPr>
      <w:i/>
      <w:iCs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63DA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63DAA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63D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3DAA"/>
    <w:rPr>
      <w:rFonts w:ascii="Tahoma" w:hAnsi="Tahoma" w:cs="Tahoma"/>
      <w:sz w:val="16"/>
      <w:szCs w:val="16"/>
    </w:rPr>
  </w:style>
  <w:style w:type="table" w:styleId="Tabelraster">
    <w:name w:val="Table Grid"/>
    <w:aliases w:val="Nh1816"/>
    <w:basedOn w:val="Standaardtabel"/>
    <w:uiPriority w:val="39"/>
    <w:rsid w:val="00214691"/>
    <w:tblPr>
      <w:tblStyleRowBandSize w:val="1"/>
      <w:tblBorders>
        <w:top w:val="single" w:sz="4" w:space="0" w:color="DFDDDD"/>
        <w:left w:val="single" w:sz="4" w:space="0" w:color="DFDDDD"/>
        <w:bottom w:val="single" w:sz="4" w:space="0" w:color="DFDDDD"/>
        <w:right w:val="single" w:sz="4" w:space="0" w:color="DFDDDD"/>
        <w:insideH w:val="single" w:sz="4" w:space="0" w:color="DFDDDD"/>
        <w:insideV w:val="single" w:sz="4" w:space="0" w:color="DFDDDD"/>
      </w:tblBorders>
    </w:tblPr>
    <w:tblStylePr w:type="firstRow">
      <w:rPr>
        <w:b/>
        <w:color w:val="FFFFFF" w:themeColor="background1"/>
      </w:rPr>
      <w:tblPr/>
      <w:tcPr>
        <w:shd w:val="clear" w:color="auto" w:fill="E95E40"/>
      </w:tcPr>
    </w:tblStylePr>
    <w:tblStylePr w:type="band2Horz">
      <w:tblPr/>
      <w:tcPr>
        <w:shd w:val="clear" w:color="auto" w:fill="DFDDDD"/>
      </w:tcPr>
    </w:tblStylePr>
  </w:style>
  <w:style w:type="table" w:styleId="Lichtelijst-accent1">
    <w:name w:val="Light List Accent 1"/>
    <w:basedOn w:val="Standaardtabel"/>
    <w:uiPriority w:val="61"/>
    <w:rsid w:val="00163DAA"/>
    <w:tblPr>
      <w:tblStyleRowBandSize w:val="1"/>
      <w:tblStyleColBandSize w:val="1"/>
      <w:tblBorders>
        <w:top w:val="single" w:sz="8" w:space="0" w:color="DC5034" w:themeColor="accent1"/>
        <w:left w:val="single" w:sz="8" w:space="0" w:color="DC5034" w:themeColor="accent1"/>
        <w:bottom w:val="single" w:sz="8" w:space="0" w:color="DC5034" w:themeColor="accent1"/>
        <w:right w:val="single" w:sz="8" w:space="0" w:color="DC503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503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5034" w:themeColor="accent1"/>
          <w:left w:val="single" w:sz="8" w:space="0" w:color="DC5034" w:themeColor="accent1"/>
          <w:bottom w:val="single" w:sz="8" w:space="0" w:color="DC5034" w:themeColor="accent1"/>
          <w:right w:val="single" w:sz="8" w:space="0" w:color="DC503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5034" w:themeColor="accent1"/>
          <w:left w:val="single" w:sz="8" w:space="0" w:color="DC5034" w:themeColor="accent1"/>
          <w:bottom w:val="single" w:sz="8" w:space="0" w:color="DC5034" w:themeColor="accent1"/>
          <w:right w:val="single" w:sz="8" w:space="0" w:color="DC5034" w:themeColor="accent1"/>
        </w:tcBorders>
      </w:tcPr>
    </w:tblStylePr>
    <w:tblStylePr w:type="band1Horz">
      <w:tblPr/>
      <w:tcPr>
        <w:tcBorders>
          <w:top w:val="single" w:sz="8" w:space="0" w:color="DC5034" w:themeColor="accent1"/>
          <w:left w:val="single" w:sz="8" w:space="0" w:color="DC5034" w:themeColor="accent1"/>
          <w:bottom w:val="single" w:sz="8" w:space="0" w:color="DC5034" w:themeColor="accent1"/>
          <w:right w:val="single" w:sz="8" w:space="0" w:color="DC5034" w:themeColor="accent1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163DAA"/>
    <w:tblPr>
      <w:tblStyleRowBandSize w:val="1"/>
      <w:tblStyleColBandSize w:val="1"/>
      <w:tblBorders>
        <w:top w:val="single" w:sz="8" w:space="0" w:color="E47B66" w:themeColor="accent1" w:themeTint="BF"/>
        <w:left w:val="single" w:sz="8" w:space="0" w:color="E47B66" w:themeColor="accent1" w:themeTint="BF"/>
        <w:bottom w:val="single" w:sz="8" w:space="0" w:color="E47B66" w:themeColor="accent1" w:themeTint="BF"/>
        <w:right w:val="single" w:sz="8" w:space="0" w:color="E47B66" w:themeColor="accent1" w:themeTint="BF"/>
        <w:insideH w:val="single" w:sz="8" w:space="0" w:color="E47B6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7B66" w:themeColor="accent1" w:themeTint="BF"/>
          <w:left w:val="single" w:sz="8" w:space="0" w:color="E47B66" w:themeColor="accent1" w:themeTint="BF"/>
          <w:bottom w:val="single" w:sz="8" w:space="0" w:color="E47B66" w:themeColor="accent1" w:themeTint="BF"/>
          <w:right w:val="single" w:sz="8" w:space="0" w:color="E47B66" w:themeColor="accent1" w:themeTint="BF"/>
          <w:insideH w:val="nil"/>
          <w:insideV w:val="nil"/>
        </w:tcBorders>
        <w:shd w:val="clear" w:color="auto" w:fill="DC503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7B66" w:themeColor="accent1" w:themeTint="BF"/>
          <w:left w:val="single" w:sz="8" w:space="0" w:color="E47B66" w:themeColor="accent1" w:themeTint="BF"/>
          <w:bottom w:val="single" w:sz="8" w:space="0" w:color="E47B66" w:themeColor="accent1" w:themeTint="BF"/>
          <w:right w:val="single" w:sz="8" w:space="0" w:color="E47B6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C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3C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jstalinea">
    <w:name w:val="List Paragraph"/>
    <w:basedOn w:val="Standaard"/>
    <w:uiPriority w:val="34"/>
    <w:qFormat/>
    <w:rsid w:val="00214691"/>
    <w:pPr>
      <w:ind w:left="720"/>
      <w:contextualSpacing/>
    </w:pPr>
  </w:style>
  <w:style w:type="table" w:styleId="Gemiddeldearcering1-accent2">
    <w:name w:val="Medium Shading 1 Accent 2"/>
    <w:basedOn w:val="Standaardtabel"/>
    <w:uiPriority w:val="63"/>
    <w:rsid w:val="00163DAA"/>
    <w:tblPr>
      <w:tblStyleRowBandSize w:val="1"/>
      <w:tblStyleColBandSize w:val="1"/>
      <w:tblBorders>
        <w:top w:val="single" w:sz="8" w:space="0" w:color="7D6E69" w:themeColor="accent2" w:themeTint="BF"/>
        <w:left w:val="single" w:sz="8" w:space="0" w:color="7D6E69" w:themeColor="accent2" w:themeTint="BF"/>
        <w:bottom w:val="single" w:sz="8" w:space="0" w:color="7D6E69" w:themeColor="accent2" w:themeTint="BF"/>
        <w:right w:val="single" w:sz="8" w:space="0" w:color="7D6E69" w:themeColor="accent2" w:themeTint="BF"/>
        <w:insideH w:val="single" w:sz="8" w:space="0" w:color="7D6E6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D6E69" w:themeColor="accent2" w:themeTint="BF"/>
          <w:left w:val="single" w:sz="8" w:space="0" w:color="7D6E69" w:themeColor="accent2" w:themeTint="BF"/>
          <w:bottom w:val="single" w:sz="8" w:space="0" w:color="7D6E69" w:themeColor="accent2" w:themeTint="BF"/>
          <w:right w:val="single" w:sz="8" w:space="0" w:color="7D6E69" w:themeColor="accent2" w:themeTint="BF"/>
          <w:insideH w:val="nil"/>
          <w:insideV w:val="nil"/>
        </w:tcBorders>
        <w:shd w:val="clear" w:color="auto" w:fill="4B4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6E69" w:themeColor="accent2" w:themeTint="BF"/>
          <w:left w:val="single" w:sz="8" w:space="0" w:color="7D6E69" w:themeColor="accent2" w:themeTint="BF"/>
          <w:bottom w:val="single" w:sz="8" w:space="0" w:color="7D6E69" w:themeColor="accent2" w:themeTint="BF"/>
          <w:right w:val="single" w:sz="8" w:space="0" w:color="7D6E6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EC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EC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163DAA"/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chtelijst-accent6">
    <w:name w:val="Light List Accent 6"/>
    <w:basedOn w:val="Standaardtabel"/>
    <w:uiPriority w:val="61"/>
    <w:rsid w:val="00163DAA"/>
    <w:tblPr>
      <w:tblStyleRowBandSize w:val="1"/>
      <w:tblStyleColBandSize w:val="1"/>
      <w:tblBorders>
        <w:top w:val="single" w:sz="8" w:space="0" w:color="00B050" w:themeColor="accent6"/>
        <w:left w:val="single" w:sz="8" w:space="0" w:color="00B050" w:themeColor="accent6"/>
        <w:bottom w:val="single" w:sz="8" w:space="0" w:color="00B050" w:themeColor="accent6"/>
        <w:right w:val="single" w:sz="8" w:space="0" w:color="00B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6"/>
          <w:left w:val="single" w:sz="8" w:space="0" w:color="00B050" w:themeColor="accent6"/>
          <w:bottom w:val="single" w:sz="8" w:space="0" w:color="00B050" w:themeColor="accent6"/>
          <w:right w:val="single" w:sz="8" w:space="0" w:color="00B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6"/>
          <w:left w:val="single" w:sz="8" w:space="0" w:color="00B050" w:themeColor="accent6"/>
          <w:bottom w:val="single" w:sz="8" w:space="0" w:color="00B050" w:themeColor="accent6"/>
          <w:right w:val="single" w:sz="8" w:space="0" w:color="00B050" w:themeColor="accent6"/>
        </w:tcBorders>
      </w:tcPr>
    </w:tblStylePr>
    <w:tblStylePr w:type="band1Horz">
      <w:tblPr/>
      <w:tcPr>
        <w:tcBorders>
          <w:top w:val="single" w:sz="8" w:space="0" w:color="00B050" w:themeColor="accent6"/>
          <w:left w:val="single" w:sz="8" w:space="0" w:color="00B050" w:themeColor="accent6"/>
          <w:bottom w:val="single" w:sz="8" w:space="0" w:color="00B050" w:themeColor="accent6"/>
          <w:right w:val="single" w:sz="8" w:space="0" w:color="00B050" w:themeColor="accent6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163DAA"/>
    <w:tblPr>
      <w:tblStyleRowBandSize w:val="1"/>
      <w:tblStyleColBandSize w:val="1"/>
      <w:tblBorders>
        <w:top w:val="single" w:sz="8" w:space="0" w:color="E95E40"/>
        <w:left w:val="single" w:sz="8" w:space="0" w:color="E95E40"/>
        <w:bottom w:val="single" w:sz="8" w:space="0" w:color="E95E40"/>
        <w:right w:val="single" w:sz="8" w:space="0" w:color="E95E40"/>
        <w:insideH w:val="single" w:sz="8" w:space="0" w:color="E95E4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5E4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E95E40"/>
          <w:left w:val="single" w:sz="8" w:space="0" w:color="E95E40"/>
          <w:bottom w:val="single" w:sz="8" w:space="0" w:color="E95E40"/>
          <w:right w:val="single" w:sz="8" w:space="0" w:color="E95E40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ielebenadrukking">
    <w:name w:val="Subtle Emphasis"/>
    <w:uiPriority w:val="19"/>
    <w:qFormat/>
    <w:rsid w:val="00214691"/>
    <w:rPr>
      <w:rFonts w:ascii="Arial" w:hAnsi="Arial"/>
      <w:i/>
      <w:iCs/>
      <w:color w:val="808080"/>
    </w:rPr>
  </w:style>
  <w:style w:type="character" w:styleId="Intensievebenadrukking">
    <w:name w:val="Intense Emphasis"/>
    <w:basedOn w:val="Standaardalinea-lettertype"/>
    <w:uiPriority w:val="21"/>
    <w:qFormat/>
    <w:rsid w:val="00214691"/>
    <w:rPr>
      <w:rFonts w:ascii="Arial" w:hAnsi="Arial"/>
      <w:i/>
      <w:iCs/>
      <w:color w:val="DC5034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14691"/>
    <w:pPr>
      <w:spacing w:line="276" w:lineRule="auto"/>
      <w:outlineLvl w:val="9"/>
    </w:pPr>
    <w:rPr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0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h1816.nl/nem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h1816.nl/uw-adviseur/vind-uw-adviseur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h1816.nl/nem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nh1816.nl/nemo" TargetMode="External"/><Relationship Id="rId14" Type="http://schemas.openxmlformats.org/officeDocument/2006/relationships/hyperlink" Target="mailto:marketing@nh1816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Nh1816">
      <a:dk1>
        <a:sysClr val="windowText" lastClr="000000"/>
      </a:dk1>
      <a:lt1>
        <a:sysClr val="window" lastClr="FFFFFF"/>
      </a:lt1>
      <a:dk2>
        <a:srgbClr val="E95E40"/>
      </a:dk2>
      <a:lt2>
        <a:srgbClr val="EEECE1"/>
      </a:lt2>
      <a:accent1>
        <a:srgbClr val="DC5034"/>
      </a:accent1>
      <a:accent2>
        <a:srgbClr val="4B423F"/>
      </a:accent2>
      <a:accent3>
        <a:srgbClr val="0070C0"/>
      </a:accent3>
      <a:accent4>
        <a:srgbClr val="847270"/>
      </a:accent4>
      <a:accent5>
        <a:srgbClr val="E9DDDD"/>
      </a:accent5>
      <a:accent6>
        <a:srgbClr val="00B050"/>
      </a:accent6>
      <a:hlink>
        <a:srgbClr val="E95E40"/>
      </a:hlink>
      <a:folHlink>
        <a:srgbClr val="00B0F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3750B473</Template>
  <TotalTime>182</TotalTime>
  <Pages>3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Dekker - Nh1816 Verzekeringen</dc:creator>
  <cp:keywords/>
  <dc:description/>
  <cp:lastModifiedBy>Ramona Dekker - Nh1816 Verzekeringen</cp:lastModifiedBy>
  <cp:revision>4</cp:revision>
  <cp:lastPrinted>2019-11-20T15:19:00Z</cp:lastPrinted>
  <dcterms:created xsi:type="dcterms:W3CDTF">2019-11-20T14:44:00Z</dcterms:created>
  <dcterms:modified xsi:type="dcterms:W3CDTF">2019-11-21T09:17:00Z</dcterms:modified>
</cp:coreProperties>
</file>